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letáku události"/>
      </w:tblPr>
      <w:tblGrid>
        <w:gridCol w:w="7495"/>
      </w:tblGrid>
      <w:tr w:rsidR="00897FB4" w:rsidRPr="00897FB4" w:rsidTr="00561E3B">
        <w:trPr>
          <w:trHeight w:val="9354"/>
          <w:tblHeader/>
        </w:trPr>
        <w:tc>
          <w:tcPr>
            <w:tcW w:w="7819" w:type="dxa"/>
          </w:tcPr>
          <w:p w:rsidR="00897FB4" w:rsidRPr="00897FB4" w:rsidRDefault="002218D2" w:rsidP="00897FB4">
            <w:pPr>
              <w:pStyle w:val="Podtitul"/>
            </w:pPr>
            <w:r>
              <w:t>UKONČENÍ LÉTA</w:t>
            </w:r>
          </w:p>
          <w:p w:rsidR="00897FB4" w:rsidRPr="00897FB4" w:rsidRDefault="002218D2" w:rsidP="00897FB4">
            <w:pPr>
              <w:pStyle w:val="Nzev"/>
            </w:pPr>
            <w:r>
              <w:t>pod pergolou</w:t>
            </w:r>
          </w:p>
          <w:p w:rsidR="00897FB4" w:rsidRPr="00897FB4" w:rsidRDefault="002218D2" w:rsidP="00897FB4">
            <w:pPr>
              <w:pStyle w:val="Podtitul"/>
            </w:pPr>
            <w:r>
              <w:t>v rámci oranžového roku 2019</w:t>
            </w:r>
          </w:p>
          <w:p w:rsidR="00897FB4" w:rsidRPr="00897FB4" w:rsidRDefault="002218D2" w:rsidP="00897FB4">
            <w:pPr>
              <w:pStyle w:val="Datum"/>
            </w:pPr>
            <w:r>
              <w:t>7. 9. 2019</w:t>
            </w:r>
          </w:p>
          <w:p w:rsidR="00897FB4" w:rsidRPr="00897FB4" w:rsidRDefault="002218D2" w:rsidP="00897FB4">
            <w:pPr>
              <w:pStyle w:val="as"/>
            </w:pPr>
            <w:r>
              <w:t>od 17:00</w:t>
            </w:r>
          </w:p>
          <w:p w:rsidR="00897FB4" w:rsidRPr="00897FB4" w:rsidRDefault="002218D2" w:rsidP="00897FB4">
            <w:pPr>
              <w:pStyle w:val="Msto"/>
            </w:pPr>
            <w:r>
              <w:t>BEČICE</w:t>
            </w:r>
          </w:p>
          <w:p w:rsidR="00897FB4" w:rsidRDefault="002218D2" w:rsidP="00897FB4">
            <w:pPr>
              <w:pStyle w:val="Msto"/>
            </w:pPr>
            <w:r>
              <w:t>U HOSPODY</w:t>
            </w:r>
          </w:p>
          <w:p w:rsidR="00353553" w:rsidRDefault="00353553" w:rsidP="00897FB4">
            <w:pPr>
              <w:pStyle w:val="Msto"/>
            </w:pPr>
          </w:p>
          <w:p w:rsidR="00353553" w:rsidRPr="00353553" w:rsidRDefault="00353553" w:rsidP="00897FB4">
            <w:pPr>
              <w:pStyle w:val="Msto"/>
              <w:rPr>
                <w:b/>
                <w:smallCaps w:val="0"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53553">
              <w:rPr>
                <w:b/>
                <w:smallCaps w:val="0"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ZVÁNI JSOU VŠICHNI MÍSTNÍ, CHATAŘI I CHALUPÁŘI</w:t>
            </w:r>
          </w:p>
          <w:p w:rsidR="00897FB4" w:rsidRPr="00897FB4" w:rsidRDefault="00353553" w:rsidP="00353553">
            <w:pPr>
              <w:jc w:val="center"/>
            </w:pPr>
            <w:r>
              <w:rPr>
                <w:rFonts w:ascii="Gill Sans Ultra Bold" w:hAnsi="Gill Sans Ultra Bold"/>
                <w:noProof/>
                <w:sz w:val="36"/>
                <w:szCs w:val="36"/>
              </w:rPr>
              <w:drawing>
                <wp:inline distT="0" distB="0" distL="0" distR="0" wp14:anchorId="4858ADB5" wp14:editId="0D0CDEBC">
                  <wp:extent cx="1647821" cy="1009653"/>
                  <wp:effectExtent l="0" t="0" r="0" b="0"/>
                  <wp:docPr id="6" name="Obrázek 7" descr="C:\Users\dvorakp\Desktop\press-centrum-ke-stazeni-logo-skupina-c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1" cy="100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tbl>
      <w:tblPr>
        <w:tblStyle w:val="Tabulkasmkou4zvraznn2"/>
        <w:tblW w:w="9071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ulka rozložení letáku události"/>
      </w:tblPr>
      <w:tblGrid>
        <w:gridCol w:w="9071"/>
      </w:tblGrid>
      <w:tr w:rsidR="00897FB4" w:rsidRPr="00897FB4" w:rsidTr="00561E3B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:rsidR="00897FB4" w:rsidRPr="00897FB4" w:rsidRDefault="00897FB4" w:rsidP="002218D2">
            <w:pPr>
              <w:pStyle w:val="Kontaktninformace"/>
            </w:pPr>
          </w:p>
        </w:tc>
      </w:tr>
    </w:tbl>
    <w:p w:rsidR="002A068F" w:rsidRDefault="002A068F" w:rsidP="00A95506">
      <w:pPr>
        <w:pStyle w:val="Bezmezer"/>
      </w:pPr>
    </w:p>
    <w:sectPr w:rsidR="002A068F" w:rsidSect="00273CCE">
      <w:headerReference w:type="default" r:id="rId12"/>
      <w:footerReference w:type="default" r:id="rId13"/>
      <w:headerReference w:type="first" r:id="rId14"/>
      <w:pgSz w:w="11906" w:h="16838" w:code="9"/>
      <w:pgMar w:top="5330" w:right="2155" w:bottom="1077" w:left="215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86C" w:rsidRDefault="00EA286C" w:rsidP="0068245E">
      <w:pPr>
        <w:spacing w:after="0" w:line="240" w:lineRule="auto"/>
      </w:pPr>
      <w:r>
        <w:separator/>
      </w:r>
    </w:p>
  </w:endnote>
  <w:endnote w:type="continuationSeparator" w:id="0">
    <w:p w:rsidR="00EA286C" w:rsidRDefault="00EA286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22843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561E3B">
          <w:rPr>
            <w:noProof/>
            <w:lang w:bidi="cs-CZ"/>
          </w:rPr>
          <w:t>0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86C" w:rsidRDefault="00EA286C" w:rsidP="0068245E">
      <w:pPr>
        <w:spacing w:after="0" w:line="240" w:lineRule="auto"/>
      </w:pPr>
      <w:r>
        <w:separator/>
      </w:r>
    </w:p>
  </w:footnote>
  <w:footnote w:type="continuationSeparator" w:id="0">
    <w:p w:rsidR="00EA286C" w:rsidRDefault="00EA286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Skupina 3" descr="Květin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Obrázek 4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Volný tvar 6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Volný tvar 7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Volný tvar 8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Volný tvar 9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Volný tvar 10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Volný tvar 11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Volný tvar 12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Volný tvar 13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Volný tvar 14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15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Volný tvar 16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Volný tvar 17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Volný tvar 18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6FC02C" id="Skupina 3" o:spid="_x0000_s1026" alt="Květiny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" o:spid="_x0000_s1027" type="#_x0000_t75" alt="Kaštanově červené květiny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Kaštanově červené květiny" croptop="11340f" cropbottom="16322f" cropleft="5137f"/>
                <v:path arrowok="t"/>
              </v:shape>
              <v:shape id="Obrázek 5" o:spid="_x0000_s1028" type="#_x0000_t75" alt="Okvětní lístky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Okvětní lístky" croptop="11131f" cropbottom="16412f" cropleft="11563f" cropright="8752f"/>
                <v:path arrowok="t"/>
              </v:shape>
              <v:shape id="Volný tvar 6" o:spid="_x0000_s1029" alt="Okvětní lístky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7" o:spid="_x0000_s1030" alt="Okvětní lístky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8" o:spid="_x0000_s1031" alt="Okvětní lístky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9" o:spid="_x0000_s1032" alt="Okvětní lístky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10" o:spid="_x0000_s1033" alt="Okvětní lístky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11" o:spid="_x0000_s1034" alt="Okvětní lístky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12" o:spid="_x0000_s1035" alt="Okvětní lístky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13" o:spid="_x0000_s1036" alt="Okvětní lístky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14" o:spid="_x0000_s1037" alt="Okvětní lístky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15" o:spid="_x0000_s1038" alt="Okvětní lístky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16" o:spid="_x0000_s1039" alt="Okvětní lístky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17" o:spid="_x0000_s1040" alt="Okvětní lístky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18" o:spid="_x0000_s1041" alt="Okvětní lístky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ámeček 2" descr="Ohraničení okolo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51E393D" id="Rámeček 2" o:spid="_x0000_s1026" alt="Ohraničení okolo dokumentu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ámeček 25" descr="Ohraničení okolo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89F5218" id="Rámeček 25" o:spid="_x0000_s1026" alt="Ohraničení okolo dokumentu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Skupina 1" descr="Květin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Obrázek 27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Obrázek 29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Volný tvar 31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lný tvar 32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lný tvar 33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lný tvar 34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Volný tvar 35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Volný tvar 36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Volný tvar 37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Volný tvar 38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Volný tvar 39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Volný tvar 40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Volný tvar 41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Volný tvar 42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Volný tvar 43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149A86" id="Skupina 1" o:spid="_x0000_s1026" alt="Květiny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7" o:spid="_x0000_s1027" type="#_x0000_t75" alt="Kaštanově červené květiny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Kaštanově červené květiny" croptop="11340f" cropbottom="16322f" cropleft="5137f"/>
                <v:path arrowok="t"/>
              </v:shape>
              <v:shape id="Obrázek 29" o:spid="_x0000_s1028" type="#_x0000_t75" alt="Okvětní lístky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Okvětní lístky" croptop="11131f" cropbottom="16412f" cropleft="11563f" cropright="8752f"/>
                <v:path arrowok="t"/>
              </v:shape>
              <v:shape id="Volný tvar 31" o:spid="_x0000_s1029" alt="Okvětní lístky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32" o:spid="_x0000_s1030" alt="Okvětní lístky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33" o:spid="_x0000_s1031" alt="Okvětní lístky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34" o:spid="_x0000_s1032" alt="Okvětní lístky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35" o:spid="_x0000_s1033" alt="Okvětní lístky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36" o:spid="_x0000_s1034" alt="Okvětní lístky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37" o:spid="_x0000_s1035" alt="Okvětní lístky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38" o:spid="_x0000_s1036" alt="Okvětní lístky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39" o:spid="_x0000_s1037" alt="Okvětní lístky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40" o:spid="_x0000_s1038" alt="Okvětní lístky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41" o:spid="_x0000_s1039" alt="Okvětní lístky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42" o:spid="_x0000_s1040" alt="Okvětní lístky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43" o:spid="_x0000_s1041" alt="Okvětní lístky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2"/>
    <w:rsid w:val="000E33EA"/>
    <w:rsid w:val="001570B2"/>
    <w:rsid w:val="001624C3"/>
    <w:rsid w:val="00220400"/>
    <w:rsid w:val="002218D2"/>
    <w:rsid w:val="002733AA"/>
    <w:rsid w:val="00273CCE"/>
    <w:rsid w:val="002A068F"/>
    <w:rsid w:val="00353553"/>
    <w:rsid w:val="003B1920"/>
    <w:rsid w:val="004611DB"/>
    <w:rsid w:val="00561E3B"/>
    <w:rsid w:val="005C685E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25EEA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EA286C"/>
    <w:rsid w:val="00FA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99DE91-419B-451B-9070-E8490875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29A9"/>
  </w:style>
  <w:style w:type="paragraph" w:styleId="Nadpis1">
    <w:name w:val="heading 1"/>
    <w:basedOn w:val="Normln"/>
    <w:next w:val="Normln"/>
    <w:link w:val="Nadpis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titul">
    <w:name w:val="Subtitle"/>
    <w:basedOn w:val="Normln"/>
    <w:link w:val="Podtitul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sid w:val="009124DD"/>
    <w:rPr>
      <w:caps/>
      <w:sz w:val="52"/>
    </w:rPr>
  </w:style>
  <w:style w:type="paragraph" w:styleId="Nzev">
    <w:name w:val="Title"/>
    <w:basedOn w:val="Normln"/>
    <w:link w:val="Nzev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um">
    <w:name w:val="Date"/>
    <w:basedOn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Zhlav">
    <w:name w:val="header"/>
    <w:basedOn w:val="Normln"/>
    <w:link w:val="ZhlavChar"/>
    <w:uiPriority w:val="99"/>
    <w:unhideWhenUsed/>
    <w:rsid w:val="001570B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70B2"/>
  </w:style>
  <w:style w:type="paragraph" w:styleId="Zpat">
    <w:name w:val="footer"/>
    <w:basedOn w:val="Normln"/>
    <w:link w:val="ZpatChar"/>
    <w:uiPriority w:val="99"/>
    <w:unhideWhenUsed/>
    <w:rsid w:val="00E43EFE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3EFE"/>
  </w:style>
  <w:style w:type="character" w:customStyle="1" w:styleId="Nadpis1Char">
    <w:name w:val="Nadpis 1 Char"/>
    <w:basedOn w:val="Standardnpsmoodstavce"/>
    <w:link w:val="Nadpis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386065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textovodkaz">
    <w:name w:val="Hyperlink"/>
    <w:basedOn w:val="Standardnpsmoodstavce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Bezmezer">
    <w:name w:val="No Spacing"/>
    <w:uiPriority w:val="98"/>
    <w:qFormat/>
    <w:rsid w:val="00A95506"/>
    <w:pPr>
      <w:spacing w:after="0" w:line="240" w:lineRule="auto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orakp\AppData\Roaming\Microsoft\&#352;ablony\Let&#225;k%20ud&#225;losti%20konan&#233;%20v%20jarn&#237;m%20obdob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1"/>
    <w:rsid w:val="00736B81"/>
    <w:rsid w:val="00903E59"/>
    <w:rsid w:val="00BF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347F4D473346D2BA733CA31545F706">
    <w:name w:val="CA347F4D473346D2BA733CA31545F706"/>
  </w:style>
  <w:style w:type="paragraph" w:customStyle="1" w:styleId="593E753ECF6B4639820165ACF177C5A7">
    <w:name w:val="593E753ECF6B4639820165ACF177C5A7"/>
  </w:style>
  <w:style w:type="paragraph" w:customStyle="1" w:styleId="4A28DE0515AA4FAA925A4F16081DB246">
    <w:name w:val="4A28DE0515AA4FAA925A4F16081DB246"/>
  </w:style>
  <w:style w:type="paragraph" w:customStyle="1" w:styleId="157F86F0670C49798490DBD96A17FE21">
    <w:name w:val="157F86F0670C49798490DBD96A17FE21"/>
  </w:style>
  <w:style w:type="paragraph" w:customStyle="1" w:styleId="16A75C85D85F47AC93CC8E8383F68F51">
    <w:name w:val="16A75C85D85F47AC93CC8E8383F68F51"/>
  </w:style>
  <w:style w:type="paragraph" w:customStyle="1" w:styleId="C171862773D6481596E3367B0824B3B3">
    <w:name w:val="C171862773D6481596E3367B0824B3B3"/>
  </w:style>
  <w:style w:type="paragraph" w:customStyle="1" w:styleId="2F078D0EA1AF4D7080C48427A878134B">
    <w:name w:val="2F078D0EA1AF4D7080C48427A878134B"/>
  </w:style>
  <w:style w:type="paragraph" w:customStyle="1" w:styleId="2324216E0500448B943D392D416DC0C8">
    <w:name w:val="2324216E0500448B943D392D416DC0C8"/>
  </w:style>
  <w:style w:type="paragraph" w:customStyle="1" w:styleId="6FDB242653FD49ABA6D70F7AC3251242">
    <w:name w:val="6FDB242653FD49ABA6D70F7AC3251242"/>
  </w:style>
  <w:style w:type="paragraph" w:customStyle="1" w:styleId="159A4927C54143A29C1806669AD84843">
    <w:name w:val="159A4927C54143A29C1806669AD84843"/>
  </w:style>
  <w:style w:type="paragraph" w:customStyle="1" w:styleId="2FC5CB4D3A79476F97ECC5F3AD6E270A">
    <w:name w:val="2FC5CB4D3A79476F97ECC5F3AD6E27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273B7F-117F-400A-9443-94A824DF6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události konané v jarním období</Template>
  <TotalTime>8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 Petr</dc:creator>
  <cp:keywords/>
  <dc:description/>
  <cp:lastModifiedBy>Dvořák Petr</cp:lastModifiedBy>
  <cp:revision>2</cp:revision>
  <dcterms:created xsi:type="dcterms:W3CDTF">2019-08-22T07:57:00Z</dcterms:created>
  <dcterms:modified xsi:type="dcterms:W3CDTF">2019-08-22T08:05:00Z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